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8FC93" w14:textId="74285E81" w:rsidR="00B10F0D" w:rsidRDefault="000A0A35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Hlk64975437"/>
      <w:r>
        <w:rPr>
          <w:rFonts w:ascii="Arial" w:hAnsi="Arial" w:cs="Arial"/>
          <w:b/>
          <w:bCs/>
          <w:sz w:val="28"/>
          <w:szCs w:val="28"/>
          <w:u w:val="single"/>
        </w:rPr>
        <w:t xml:space="preserve">Digitale Sportangebote für Grundschulen </w:t>
      </w:r>
      <w:r w:rsidR="003B0906">
        <w:rPr>
          <w:rFonts w:ascii="Arial" w:hAnsi="Arial" w:cs="Arial"/>
          <w:b/>
          <w:bCs/>
          <w:sz w:val="28"/>
          <w:szCs w:val="28"/>
          <w:u w:val="single"/>
        </w:rPr>
        <w:t>(Ü</w:t>
      </w:r>
      <w:r>
        <w:rPr>
          <w:rFonts w:ascii="Arial" w:hAnsi="Arial" w:cs="Arial"/>
          <w:b/>
          <w:bCs/>
          <w:sz w:val="28"/>
          <w:szCs w:val="28"/>
          <w:u w:val="single"/>
        </w:rPr>
        <w:t>berblick</w:t>
      </w:r>
      <w:r w:rsidR="003B0906">
        <w:rPr>
          <w:rFonts w:ascii="Arial" w:hAnsi="Arial" w:cs="Arial"/>
          <w:b/>
          <w:bCs/>
          <w:sz w:val="28"/>
          <w:szCs w:val="28"/>
          <w:u w:val="single"/>
        </w:rPr>
        <w:t>)</w:t>
      </w:r>
    </w:p>
    <w:bookmarkEnd w:id="0"/>
    <w:p w14:paraId="5DEE5E7B" w14:textId="77777777" w:rsidR="00B10F0D" w:rsidRDefault="00B10F0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tbl>
      <w:tblPr>
        <w:tblW w:w="157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3"/>
        <w:gridCol w:w="5244"/>
        <w:gridCol w:w="1701"/>
        <w:gridCol w:w="2127"/>
      </w:tblGrid>
      <w:tr w:rsidR="00B10F0D" w14:paraId="32C602B5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B6EAD" w14:textId="77777777" w:rsidR="00B10F0D" w:rsidRDefault="000A0A3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Link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19C17" w14:textId="77777777" w:rsidR="00B10F0D" w:rsidRDefault="000A0A3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Inhalt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8E15DD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Dauer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9B4B3" w14:textId="77777777" w:rsidR="00B10F0D" w:rsidRDefault="000A0A3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Anbieter</w:t>
            </w:r>
          </w:p>
        </w:tc>
      </w:tr>
      <w:tr w:rsidR="00B10F0D" w14:paraId="2764213F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29EC3" w14:textId="77777777" w:rsidR="00B10F0D" w:rsidRDefault="000A0A35">
            <w:pPr>
              <w:spacing w:after="0" w:line="240" w:lineRule="auto"/>
            </w:pPr>
            <w:hyperlink r:id="rId6" w:history="1">
              <w:r>
                <w:rPr>
                  <w:rStyle w:val="Hyperlink"/>
                  <w:rFonts w:ascii="Arial" w:hAnsi="Arial" w:cs="Arial"/>
                </w:rPr>
                <w:t>https://km-bw.de/Mach+mit+bleib+fit</w:t>
              </w:r>
            </w:hyperlink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183D7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digitale Sportstunde: Mach mit – bleib fit!</w:t>
            </w:r>
          </w:p>
          <w:p w14:paraId="70DBC99C" w14:textId="77777777" w:rsidR="00B10F0D" w:rsidRDefault="00B10F0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D26547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ca. 12 </w:t>
            </w:r>
            <w:r>
              <w:rPr>
                <w:rFonts w:ascii="Arial" w:hAnsi="Arial" w:cs="Arial"/>
              </w:rPr>
              <w:t>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41528" w14:textId="77777777" w:rsidR="00B10F0D" w:rsidRDefault="000A0A35">
            <w:pPr>
              <w:spacing w:after="0" w:line="240" w:lineRule="auto"/>
            </w:pPr>
            <w:r>
              <w:rPr>
                <w:rFonts w:ascii="Arial" w:hAnsi="Arial" w:cs="Arial"/>
              </w:rPr>
              <w:t xml:space="preserve">Kultusministerium </w:t>
            </w:r>
            <w:r>
              <w:rPr>
                <w:rFonts w:ascii="Arial" w:hAnsi="Arial" w:cs="Arial"/>
                <w:sz w:val="20"/>
                <w:szCs w:val="20"/>
              </w:rPr>
              <w:t>Baden-Württemberg</w:t>
            </w:r>
          </w:p>
          <w:p w14:paraId="4A2C7A7E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Regio TV</w:t>
            </w:r>
          </w:p>
        </w:tc>
      </w:tr>
      <w:tr w:rsidR="00B10F0D" w14:paraId="7575950B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C2FD3" w14:textId="77777777" w:rsidR="00B10F0D" w:rsidRDefault="000A0A35">
            <w:pPr>
              <w:spacing w:after="0" w:line="240" w:lineRule="auto"/>
            </w:pPr>
            <w:hyperlink r:id="rId7" w:history="1">
              <w:r>
                <w:rPr>
                  <w:rStyle w:val="Hyperlink"/>
                  <w:rFonts w:ascii="Arial" w:hAnsi="Arial" w:cs="Arial"/>
                </w:rPr>
                <w:t>https://www.br.de/mediathek/sendung/fit-mit-felix-av:5e286ab2f995ef001abed11d</w:t>
              </w:r>
            </w:hyperlink>
          </w:p>
          <w:p w14:paraId="36A3857F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53CCB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Fit mit Felix - beweg Dich schlau! Olympia im Kinderzimmer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3A018E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A54D8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Bayrischer Rundfunk (BR)</w:t>
            </w:r>
          </w:p>
        </w:tc>
      </w:tr>
      <w:tr w:rsidR="00B10F0D" w14:paraId="0CEB9312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3B823" w14:textId="77777777" w:rsidR="00B10F0D" w:rsidRDefault="000A0A35">
            <w:pPr>
              <w:spacing w:after="0" w:line="240" w:lineRule="auto"/>
            </w:pPr>
            <w:hyperlink r:id="rId8" w:history="1">
              <w:r>
                <w:rPr>
                  <w:rStyle w:val="Hyperlink"/>
                  <w:rFonts w:ascii="Arial" w:hAnsi="Arial" w:cs="Arial"/>
                </w:rPr>
                <w:t>https://www.youtube.com/watch?v=JKOAADHPpbY&amp;list=PLV2YHnnz-SUzslNBf7OXXMSPXdtLpW1WI&amp;index=11</w:t>
              </w:r>
            </w:hyperlink>
          </w:p>
          <w:p w14:paraId="4D1BFB58" w14:textId="77777777" w:rsidR="00B10F0D" w:rsidRDefault="00B10F0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636A3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Fit mit Clips für Kids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EAD29F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2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EFB9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Stadt Stuttgart</w:t>
            </w:r>
          </w:p>
          <w:p w14:paraId="3525F9C4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GES</w:t>
            </w:r>
            <w:r>
              <w:rPr>
                <w:rFonts w:ascii="Arial" w:hAnsi="Arial" w:cs="Arial"/>
              </w:rPr>
              <w:t xml:space="preserve"> Stuttgart</w:t>
            </w:r>
          </w:p>
        </w:tc>
      </w:tr>
      <w:tr w:rsidR="00B10F0D" w14:paraId="06C8BFDE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5DC3A" w14:textId="77777777" w:rsidR="00B10F0D" w:rsidRDefault="000A0A35">
            <w:pPr>
              <w:spacing w:after="0" w:line="240" w:lineRule="auto"/>
            </w:pPr>
            <w:hyperlink r:id="rId9" w:history="1">
              <w:r>
                <w:rPr>
                  <w:rStyle w:val="Hyperlink"/>
                  <w:rFonts w:ascii="Arial" w:hAnsi="Arial" w:cs="Arial"/>
                </w:rPr>
                <w:t>https://www.youtube.com/watch?v=7lb0ml8MxTk</w:t>
              </w:r>
            </w:hyperlink>
          </w:p>
          <w:p w14:paraId="788E69DE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070D3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Kinder-Fitness mit </w:t>
            </w:r>
            <w:proofErr w:type="spellStart"/>
            <w:r>
              <w:rPr>
                <w:rFonts w:ascii="Arial" w:hAnsi="Arial" w:cs="Arial"/>
              </w:rPr>
              <w:t>Greccorobic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74F5D6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8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812DF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AmpeliniTV</w:t>
            </w:r>
            <w:proofErr w:type="spellEnd"/>
          </w:p>
        </w:tc>
      </w:tr>
      <w:tr w:rsidR="00B10F0D" w14:paraId="048F1C85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56CBB" w14:textId="77777777" w:rsidR="00B10F0D" w:rsidRDefault="000A0A35">
            <w:pPr>
              <w:spacing w:after="0" w:line="240" w:lineRule="auto"/>
            </w:pPr>
            <w:hyperlink r:id="rId10" w:history="1">
              <w:r>
                <w:rPr>
                  <w:rStyle w:val="Hyperlink"/>
                  <w:rFonts w:ascii="Arial" w:hAnsi="Arial" w:cs="Arial"/>
                </w:rPr>
                <w:t>https://basketball.de/bbl/alba-berlin-coronavirus-digitale-sportstunde-kinder-jugendliche/</w:t>
              </w:r>
            </w:hyperlink>
          </w:p>
          <w:p w14:paraId="59D92DE7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2ED4D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ALBA BERLIN lädt Kinder und Jugendliche zur digitalen Spor</w:t>
            </w:r>
            <w:r>
              <w:rPr>
                <w:rFonts w:ascii="Arial" w:hAnsi="Arial" w:cs="Arial"/>
              </w:rPr>
              <w:t>tstunde ein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16A2E1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40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3479C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Berliner Basketball-Club</w:t>
            </w:r>
          </w:p>
        </w:tc>
      </w:tr>
      <w:tr w:rsidR="00B10F0D" w14:paraId="7B58A54B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5CA59" w14:textId="77777777" w:rsidR="00B10F0D" w:rsidRDefault="000A0A35">
            <w:pPr>
              <w:spacing w:after="0" w:line="240" w:lineRule="auto"/>
            </w:pPr>
            <w:hyperlink r:id="rId11" w:history="1">
              <w:r>
                <w:rPr>
                  <w:rStyle w:val="Hyperlink"/>
                  <w:rFonts w:ascii="Arial" w:hAnsi="Arial" w:cs="Arial"/>
                </w:rPr>
                <w:t>https://www.dtb.de/offensive-kinderturnen/schwerpunkte/taffis-turnstunde/#c18677</w:t>
              </w:r>
            </w:hyperlink>
          </w:p>
          <w:p w14:paraId="6D707C5D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FF94B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Taffis</w:t>
            </w:r>
            <w:proofErr w:type="spellEnd"/>
            <w:r>
              <w:rPr>
                <w:rFonts w:ascii="Arial" w:hAnsi="Arial" w:cs="Arial"/>
              </w:rPr>
              <w:t xml:space="preserve"> Turnstunde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EB7AD9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20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4D769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Deutscher Turner-Bund (DTB)</w:t>
            </w:r>
          </w:p>
        </w:tc>
      </w:tr>
      <w:tr w:rsidR="00B10F0D" w14:paraId="735E7B47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A1966" w14:textId="77777777" w:rsidR="00B10F0D" w:rsidRDefault="000A0A35">
            <w:pPr>
              <w:spacing w:after="0" w:line="240" w:lineRule="auto"/>
            </w:pPr>
            <w:hyperlink r:id="rId12" w:history="1">
              <w:r>
                <w:rPr>
                  <w:rStyle w:val="Hyperlink"/>
                  <w:rFonts w:ascii="Arial" w:hAnsi="Arial" w:cs="Arial"/>
                </w:rPr>
                <w:t>https://www.youtube.com/playlist?list=PLRsi8mtTLFAwl-FKQAR9Xeo31C_1gm_R6</w:t>
              </w:r>
            </w:hyperlink>
          </w:p>
          <w:p w14:paraId="6E3D07F0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670A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Kinder stark machen - Mitmachprogramm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FBC6CE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16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6790B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Bundeszentrale für gesundheitliche Aufklärung</w:t>
            </w:r>
            <w:r>
              <w:rPr>
                <w:rFonts w:ascii="Arial" w:hAnsi="Arial" w:cs="Arial"/>
              </w:rPr>
              <w:t xml:space="preserve"> (BZgA)</w:t>
            </w:r>
          </w:p>
        </w:tc>
      </w:tr>
      <w:tr w:rsidR="00B10F0D" w14:paraId="4320DE6D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C3C4C" w14:textId="77777777" w:rsidR="00B10F0D" w:rsidRDefault="000A0A35">
            <w:pPr>
              <w:spacing w:after="0" w:line="240" w:lineRule="auto"/>
            </w:pPr>
            <w:hyperlink r:id="rId13" w:history="1">
              <w:r>
                <w:rPr>
                  <w:rStyle w:val="Hyperlink"/>
                  <w:rFonts w:ascii="Arial" w:hAnsi="Arial" w:cs="Arial"/>
                </w:rPr>
                <w:t>https://www.youtube.com/watch?v=D7HzVY3ZkEI&amp;feature=emb_title</w:t>
              </w:r>
            </w:hyperlink>
          </w:p>
          <w:p w14:paraId="0C91D97F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A538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Yoga für Kinder, Achtsamkeit und Entspannung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3C2525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9C114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Kiana Yoga</w:t>
            </w:r>
          </w:p>
        </w:tc>
      </w:tr>
      <w:tr w:rsidR="00B10F0D" w14:paraId="746DAFF1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1E459" w14:textId="77777777" w:rsidR="00B10F0D" w:rsidRDefault="000A0A35">
            <w:pPr>
              <w:spacing w:after="0" w:line="240" w:lineRule="auto"/>
            </w:pPr>
            <w:hyperlink r:id="rId14" w:history="1">
              <w:r>
                <w:rPr>
                  <w:rStyle w:val="Hyperlink"/>
                  <w:rFonts w:ascii="Arial" w:hAnsi="Arial" w:cs="Arial"/>
                </w:rPr>
                <w:t>https://www.aok.de/pk/nordwest/inhalt/online-fitnessuebungen-henriettas-bewegte-schule/</w:t>
              </w:r>
            </w:hyperlink>
          </w:p>
          <w:p w14:paraId="66A2019F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5220D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Henriettas bewegte Schule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983F23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unterschiedlich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B09A3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AOK</w:t>
            </w:r>
          </w:p>
        </w:tc>
      </w:tr>
      <w:tr w:rsidR="00B10F0D" w14:paraId="1EFFBC64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3A8F6" w14:textId="77777777" w:rsidR="00B10F0D" w:rsidRDefault="000A0A35">
            <w:pPr>
              <w:spacing w:after="0" w:line="240" w:lineRule="auto"/>
            </w:pPr>
            <w:hyperlink r:id="rId15" w:history="1">
              <w:r>
                <w:rPr>
                  <w:rStyle w:val="Hyperlink"/>
                  <w:rFonts w:ascii="Arial" w:hAnsi="Arial" w:cs="Arial"/>
                </w:rPr>
                <w:t>https://www.youtube.com/watch?v=PQmX9wpvtkg</w:t>
              </w:r>
            </w:hyperlink>
          </w:p>
          <w:p w14:paraId="3A75BB50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</w:t>
            </w:r>
          </w:p>
          <w:p w14:paraId="519FACA6" w14:textId="77777777" w:rsidR="00B10F0D" w:rsidRDefault="000A0A35">
            <w:pPr>
              <w:spacing w:after="0" w:line="240" w:lineRule="auto"/>
            </w:pPr>
            <w:hyperlink r:id="rId16" w:history="1">
              <w:r>
                <w:rPr>
                  <w:rStyle w:val="Hyperlink"/>
                  <w:rFonts w:ascii="Arial" w:hAnsi="Arial" w:cs="Arial"/>
                </w:rPr>
                <w:t>https://www.youtube.com/watch?v=ENZhr94H7fw</w:t>
              </w:r>
            </w:hyperlink>
          </w:p>
          <w:p w14:paraId="75AF4C2B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A1517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Familien Workouts - Kraft, Beweglichkeit, K</w:t>
            </w:r>
            <w:r>
              <w:rPr>
                <w:rFonts w:ascii="Arial" w:hAnsi="Arial" w:cs="Arial"/>
              </w:rPr>
              <w:t>oordination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D7FCC7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12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94DF0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AOK</w:t>
            </w:r>
          </w:p>
        </w:tc>
      </w:tr>
      <w:tr w:rsidR="00B10F0D" w14:paraId="6C62AA99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B17C0" w14:textId="77777777" w:rsidR="00B10F0D" w:rsidRDefault="000A0A35">
            <w:pPr>
              <w:spacing w:after="0" w:line="240" w:lineRule="auto"/>
            </w:pPr>
            <w:hyperlink r:id="rId17" w:history="1">
              <w:r>
                <w:rPr>
                  <w:rStyle w:val="Hyperlink"/>
                  <w:rFonts w:ascii="Arial" w:hAnsi="Arial" w:cs="Arial"/>
                </w:rPr>
                <w:t>https://schulebewegt.ch/de/specials-sets/zuhause-z-1-2?scrollPos=0</w:t>
              </w:r>
            </w:hyperlink>
          </w:p>
          <w:p w14:paraId="7CFB0F44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5A0D5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Zuhause in Bewegung bleiben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77F269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3–10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B504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Swiss Olympic</w:t>
            </w:r>
          </w:p>
        </w:tc>
      </w:tr>
      <w:tr w:rsidR="00B10F0D" w14:paraId="0A2F2911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79962" w14:textId="77777777" w:rsidR="00B10F0D" w:rsidRDefault="000A0A35">
            <w:pPr>
              <w:spacing w:after="0" w:line="240" w:lineRule="auto"/>
            </w:pPr>
            <w:hyperlink r:id="rId18" w:history="1">
              <w:r>
                <w:rPr>
                  <w:rStyle w:val="Hyperlink"/>
                  <w:rFonts w:ascii="Arial" w:hAnsi="Arial" w:cs="Arial"/>
                </w:rPr>
                <w:t>https://www.youtube.com/channel/UCG12Fki4czUq4lON3if93Vg</w:t>
              </w:r>
            </w:hyperlink>
          </w:p>
          <w:p w14:paraId="10040A5D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E4963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 Gauthiers Wohnzimmerballett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2205E5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3–8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92577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 Gauthiers</w:t>
            </w:r>
          </w:p>
        </w:tc>
      </w:tr>
      <w:tr w:rsidR="00B10F0D" w14:paraId="550C6BA7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714B1" w14:textId="77777777" w:rsidR="00B10F0D" w:rsidRDefault="000A0A35">
            <w:pPr>
              <w:spacing w:after="0" w:line="240" w:lineRule="auto"/>
            </w:pPr>
            <w:hyperlink r:id="rId19" w:history="1">
              <w:r>
                <w:rPr>
                  <w:rStyle w:val="Hyperlink"/>
                  <w:rFonts w:ascii="Arial" w:hAnsi="Arial" w:cs="Arial"/>
                </w:rPr>
                <w:t>https://www.leichtathletik.de/training/trueathletes-at-home/training-drinnen-draussen/kindertraining-mit-malaika-mihambo</w:t>
              </w:r>
            </w:hyperlink>
          </w:p>
          <w:p w14:paraId="17F1A7E4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28449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Aktion "Starkmacher": Kindertraining mit </w:t>
            </w:r>
            <w:proofErr w:type="spellStart"/>
            <w:r>
              <w:rPr>
                <w:rFonts w:ascii="Arial" w:hAnsi="Arial" w:cs="Arial"/>
              </w:rPr>
              <w:t>Malaika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Mihambo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D59AFAC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40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53A71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Herzsprung + Starkmacher</w:t>
            </w:r>
          </w:p>
          <w:p w14:paraId="278FDC8A" w14:textId="77777777" w:rsidR="00B10F0D" w:rsidRDefault="00B10F0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0F0D" w14:paraId="66A25A6A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AD77C" w14:textId="77777777" w:rsidR="00B10F0D" w:rsidRDefault="000A0A35">
            <w:pPr>
              <w:spacing w:after="0" w:line="240" w:lineRule="auto"/>
            </w:pPr>
            <w:hyperlink r:id="rId20" w:history="1">
              <w:r>
                <w:rPr>
                  <w:rStyle w:val="Hyperlink"/>
                  <w:rFonts w:ascii="Arial" w:hAnsi="Arial" w:cs="Arial"/>
                </w:rPr>
                <w:t>https://www.dfb.de/trainer/artikel/training-trotz-corona-die-technik-im-eigentraining-zuhause-verbessern-3141/?no_cache</w:t>
              </w:r>
              <w:r>
                <w:rPr>
                  <w:rStyle w:val="Hyperlink"/>
                  <w:rFonts w:ascii="Arial" w:hAnsi="Arial" w:cs="Arial"/>
                </w:rPr>
                <w:t>=1</w:t>
              </w:r>
            </w:hyperlink>
          </w:p>
          <w:p w14:paraId="61798683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A40F6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Technik verbessern – „</w:t>
            </w:r>
            <w:proofErr w:type="spellStart"/>
            <w:r>
              <w:rPr>
                <w:rFonts w:ascii="Arial" w:hAnsi="Arial" w:cs="Arial"/>
              </w:rPr>
              <w:t>Challenges</w:t>
            </w:r>
            <w:proofErr w:type="spellEnd"/>
            <w:r>
              <w:rPr>
                <w:rFonts w:ascii="Arial" w:hAnsi="Arial" w:cs="Arial"/>
              </w:rPr>
              <w:t>“ für das Training zuhause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0ACA07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30–60 sec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52BE8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Deutsche Fußball-Bund (DFB)</w:t>
            </w:r>
          </w:p>
        </w:tc>
      </w:tr>
      <w:tr w:rsidR="00B10F0D" w14:paraId="75266C7B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38D5D" w14:textId="77777777" w:rsidR="00B10F0D" w:rsidRDefault="000A0A35">
            <w:pPr>
              <w:spacing w:after="0" w:line="240" w:lineRule="auto"/>
            </w:pPr>
            <w:hyperlink r:id="rId21" w:history="1">
              <w:r>
                <w:rPr>
                  <w:rStyle w:val="Hyperlink"/>
                  <w:rFonts w:ascii="Arial" w:hAnsi="Arial" w:cs="Arial"/>
                </w:rPr>
                <w:t>https://www.youtube.com/playlist?list=PLkilEymkOsMLbf935ahgMqly-ZR3Gw-Ib</w:t>
              </w:r>
            </w:hyperlink>
          </w:p>
          <w:p w14:paraId="55032876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4247C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BHVfitHOME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689F48" w14:textId="77777777" w:rsidR="00B10F0D" w:rsidRDefault="000A0A35">
            <w:pPr>
              <w:spacing w:after="0" w:line="240" w:lineRule="auto"/>
              <w:ind w:firstLine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5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37F47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Bayerischer Hand-ball-Verband (BHV)</w:t>
            </w:r>
          </w:p>
        </w:tc>
      </w:tr>
      <w:tr w:rsidR="00B10F0D" w14:paraId="781D9B4C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C9288" w14:textId="77777777" w:rsidR="00B10F0D" w:rsidRDefault="000A0A35">
            <w:pPr>
              <w:spacing w:after="0" w:line="240" w:lineRule="auto"/>
            </w:pPr>
            <w:hyperlink r:id="rId22" w:history="1">
              <w:r>
                <w:rPr>
                  <w:rStyle w:val="Hyperlink"/>
                  <w:rFonts w:ascii="Arial" w:hAnsi="Arial" w:cs="Arial"/>
                </w:rPr>
                <w:t>https://www.dhb.de/de/redaktionsbaum/verband/fit-mit-dem-dhb---zweite-folge-mit-</w:t>
              </w:r>
              <w:proofErr w:type="spellStart"/>
              <w:r>
                <w:rPr>
                  <w:rStyle w:val="Hyperlink"/>
                  <w:rFonts w:ascii="Arial" w:hAnsi="Arial" w:cs="Arial"/>
                </w:rPr>
                <w:t>kinderuebungen</w:t>
              </w:r>
              <w:proofErr w:type="spellEnd"/>
              <w:r>
                <w:rPr>
                  <w:rStyle w:val="Hyperlink"/>
                  <w:rFonts w:ascii="Arial" w:hAnsi="Arial" w:cs="Arial"/>
                </w:rPr>
                <w:t>-/</w:t>
              </w:r>
            </w:hyperlink>
          </w:p>
          <w:p w14:paraId="092E6252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EA161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Fit mit dem DHB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01EBEB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10–20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45C81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Deutscher Hand-</w:t>
            </w:r>
            <w:proofErr w:type="spellStart"/>
            <w:r>
              <w:rPr>
                <w:rFonts w:ascii="Arial" w:hAnsi="Arial" w:cs="Arial"/>
              </w:rPr>
              <w:t>ballbund</w:t>
            </w:r>
            <w:proofErr w:type="spellEnd"/>
            <w:r>
              <w:rPr>
                <w:rFonts w:ascii="Arial" w:hAnsi="Arial" w:cs="Arial"/>
              </w:rPr>
              <w:t xml:space="preserve"> (DHB)</w:t>
            </w:r>
          </w:p>
        </w:tc>
      </w:tr>
      <w:tr w:rsidR="00B10F0D" w14:paraId="29D513CD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BBC08" w14:textId="77777777" w:rsidR="00B10F0D" w:rsidRDefault="000A0A35">
            <w:pPr>
              <w:spacing w:after="0" w:line="240" w:lineRule="auto"/>
            </w:pPr>
            <w:hyperlink r:id="rId23" w:history="1">
              <w:r>
                <w:rPr>
                  <w:rStyle w:val="Hyperlink"/>
                  <w:rFonts w:ascii="Arial" w:hAnsi="Arial" w:cs="Arial"/>
                </w:rPr>
                <w:t>https://www.kinderturnstiftung-bw.de/kitu-app-gemeinsam-spielen-bewegen/</w:t>
              </w:r>
            </w:hyperlink>
          </w:p>
          <w:p w14:paraId="62C9377A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2227A" w14:textId="44448CC6" w:rsidR="00B10F0D" w:rsidRDefault="00D90CD1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D90CD1">
              <w:rPr>
                <w:rFonts w:ascii="Arial" w:hAnsi="Arial" w:cs="Arial"/>
              </w:rPr>
              <w:t>Kitu</w:t>
            </w:r>
            <w:proofErr w:type="spellEnd"/>
            <w:r w:rsidRPr="00D90CD1">
              <w:rPr>
                <w:rFonts w:ascii="Arial" w:hAnsi="Arial" w:cs="Arial"/>
              </w:rPr>
              <w:t>-App der Kinderturnstiftung Baden-Württemberg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D19663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beliebig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3154D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Kinderturnstiftung Baden-Württemberg</w:t>
            </w:r>
          </w:p>
        </w:tc>
      </w:tr>
      <w:tr w:rsidR="00B10F0D" w14:paraId="0CCE82C4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55771" w14:textId="77777777" w:rsidR="00B10F0D" w:rsidRDefault="000A0A35">
            <w:pPr>
              <w:spacing w:after="0" w:line="240" w:lineRule="auto"/>
            </w:pPr>
            <w:hyperlink r:id="rId24" w:history="1">
              <w:r>
                <w:rPr>
                  <w:rStyle w:val="Hyperlink"/>
                  <w:rFonts w:ascii="Arial" w:hAnsi="Arial" w:cs="Arial"/>
                </w:rPr>
                <w:t>https://www.kinderturnstiftung-bw.de/aktuelles/bewegungspaeckchen-fuer-die-bewegungszeit-zuhause/</w:t>
              </w:r>
            </w:hyperlink>
          </w:p>
          <w:p w14:paraId="40D87E31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DE64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Bewegungspäckchen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273E41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unterschiedlich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C1A0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Kinderturn</w:t>
            </w:r>
            <w:r>
              <w:rPr>
                <w:rFonts w:ascii="Arial" w:hAnsi="Arial" w:cs="Arial"/>
              </w:rPr>
              <w:t>stiftung Baden-Württemberg</w:t>
            </w:r>
          </w:p>
        </w:tc>
      </w:tr>
      <w:tr w:rsidR="00B10F0D" w14:paraId="56A5DFAD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B49FB" w14:textId="77777777" w:rsidR="00B10F0D" w:rsidRDefault="000A0A35">
            <w:pPr>
              <w:spacing w:after="0" w:line="240" w:lineRule="auto"/>
            </w:pPr>
            <w:hyperlink r:id="rId25" w:history="1">
              <w:r>
                <w:rPr>
                  <w:rStyle w:val="Hyperlink"/>
                  <w:rFonts w:ascii="Arial" w:hAnsi="Arial" w:cs="Arial"/>
                </w:rPr>
                <w:t>https://www.stb.de/fileadmin/STB.de/Kinder/Kinderturnen/Tag_des_Kinderturnens/KinderturnABC.pdf</w:t>
              </w:r>
            </w:hyperlink>
          </w:p>
          <w:p w14:paraId="39D2058A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B536D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KinderturnABC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2C63B4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beliebig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9A178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Badische Turnerjugend + </w:t>
            </w:r>
          </w:p>
          <w:p w14:paraId="2EB45176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STB-Jugend</w:t>
            </w:r>
          </w:p>
        </w:tc>
      </w:tr>
      <w:tr w:rsidR="00B10F0D" w14:paraId="02DF6984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2D873" w14:textId="77777777" w:rsidR="00B10F0D" w:rsidRDefault="000A0A35">
            <w:pPr>
              <w:spacing w:after="0" w:line="240" w:lineRule="auto"/>
            </w:pPr>
            <w:hyperlink r:id="rId26" w:history="1">
              <w:r>
                <w:rPr>
                  <w:rStyle w:val="Hyperlink"/>
                  <w:rFonts w:ascii="Arial" w:hAnsi="Arial" w:cs="Arial"/>
                </w:rPr>
                <w:t>https://www.badischer-turner-bund.de/jugend/kinderturnen/muck-minchen-test-inklusiv</w:t>
              </w:r>
            </w:hyperlink>
          </w:p>
          <w:p w14:paraId="1AB67D22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B5485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Muck &amp; </w:t>
            </w:r>
            <w:proofErr w:type="spellStart"/>
            <w:r>
              <w:rPr>
                <w:rFonts w:ascii="Arial" w:hAnsi="Arial" w:cs="Arial"/>
              </w:rPr>
              <w:t>Minchen</w:t>
            </w:r>
            <w:proofErr w:type="spellEnd"/>
            <w:r>
              <w:rPr>
                <w:rFonts w:ascii="Arial" w:hAnsi="Arial" w:cs="Arial"/>
              </w:rPr>
              <w:t xml:space="preserve"> Test – zu Hause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1663FC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68314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Badische Turnerjugend (BTJ)</w:t>
            </w:r>
          </w:p>
        </w:tc>
      </w:tr>
      <w:tr w:rsidR="00B10F0D" w14:paraId="7AD5EBE0" w14:textId="77777777">
        <w:tblPrEx>
          <w:tblCellMar>
            <w:top w:w="0" w:type="dxa"/>
            <w:bottom w:w="0" w:type="dxa"/>
          </w:tblCellMar>
        </w:tblPrEx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F98DC" w14:textId="77777777" w:rsidR="00B10F0D" w:rsidRDefault="000A0A35">
            <w:pPr>
              <w:spacing w:after="0" w:line="240" w:lineRule="auto"/>
            </w:pPr>
            <w:hyperlink r:id="rId27" w:history="1">
              <w:r>
                <w:rPr>
                  <w:rStyle w:val="Hyperlink"/>
                  <w:rFonts w:ascii="Arial" w:hAnsi="Arial" w:cs="Arial"/>
                </w:rPr>
                <w:t>https://www.zuhauseumzehn.de/kinder/sport-bingo/</w:t>
              </w:r>
            </w:hyperlink>
          </w:p>
          <w:p w14:paraId="4FF81AB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</w:t>
            </w:r>
          </w:p>
          <w:p w14:paraId="7C250949" w14:textId="77777777" w:rsidR="00B10F0D" w:rsidRDefault="000A0A35">
            <w:pPr>
              <w:spacing w:after="0" w:line="240" w:lineRule="auto"/>
            </w:pPr>
            <w:hyperlink r:id="rId28" w:history="1">
              <w:r>
                <w:rPr>
                  <w:rStyle w:val="Hyperlink"/>
                  <w:rFonts w:ascii="Arial" w:hAnsi="Arial" w:cs="Arial"/>
                </w:rPr>
                <w:t>https://www.zuhauseumzehn.de/jugendliche/seilspring-chall</w:t>
              </w:r>
              <w:r>
                <w:rPr>
                  <w:rStyle w:val="Hyperlink"/>
                  <w:rFonts w:ascii="Arial" w:hAnsi="Arial" w:cs="Arial"/>
                </w:rPr>
                <w:t>enge/</w:t>
              </w:r>
            </w:hyperlink>
          </w:p>
          <w:p w14:paraId="33E22191" w14:textId="77777777" w:rsidR="00B10F0D" w:rsidRDefault="00B10F0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E8ED2" w14:textId="77777777" w:rsidR="00B10F0D" w:rsidRDefault="000A0A3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Zuhause um Zehn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29CB47" w14:textId="77777777" w:rsidR="00B10F0D" w:rsidRDefault="000A0A35">
            <w:pPr>
              <w:spacing w:after="0" w:line="240" w:lineRule="auto"/>
              <w:ind w:left="12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ca. 3–10 min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85D73" w14:textId="77777777" w:rsidR="00B10F0D" w:rsidRDefault="000A0A35">
            <w:pPr>
              <w:spacing w:after="0" w:line="240" w:lineRule="auto"/>
            </w:pPr>
            <w:r>
              <w:rPr>
                <w:rFonts w:ascii="Arial" w:hAnsi="Arial" w:cs="Arial"/>
              </w:rPr>
              <w:t xml:space="preserve">Evangelisches Jugendwerk in Württemberg </w:t>
            </w:r>
            <w:r>
              <w:rPr>
                <w:rFonts w:ascii="Arial" w:hAnsi="Arial" w:cs="Arial"/>
                <w:sz w:val="20"/>
                <w:szCs w:val="20"/>
              </w:rPr>
              <w:t>(EJW)</w:t>
            </w:r>
          </w:p>
        </w:tc>
      </w:tr>
    </w:tbl>
    <w:p w14:paraId="7BC6EE2D" w14:textId="043FA158" w:rsidR="00B10F0D" w:rsidRDefault="000A0A3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Abruf </w:t>
      </w:r>
      <w:r w:rsidR="00BA730C">
        <w:rPr>
          <w:rFonts w:ascii="Arial" w:hAnsi="Arial" w:cs="Arial"/>
        </w:rPr>
        <w:t xml:space="preserve">jeweils </w:t>
      </w:r>
      <w:r>
        <w:rPr>
          <w:rFonts w:ascii="Arial" w:hAnsi="Arial" w:cs="Arial"/>
        </w:rPr>
        <w:t>am 22.02.202</w:t>
      </w:r>
      <w:r w:rsidR="00BA730C">
        <w:rPr>
          <w:rFonts w:ascii="Arial" w:hAnsi="Arial" w:cs="Arial"/>
        </w:rPr>
        <w:t>1</w:t>
      </w:r>
    </w:p>
    <w:p w14:paraId="19AC33A7" w14:textId="54AD3E4B" w:rsidR="00B10F0D" w:rsidRDefault="000A0A35">
      <w:pPr>
        <w:spacing w:line="240" w:lineRule="auto"/>
      </w:pPr>
      <w:r>
        <w:rPr>
          <w:rFonts w:ascii="Arial" w:hAnsi="Arial" w:cs="Arial"/>
          <w:i/>
          <w:iCs/>
          <w:sz w:val="24"/>
          <w:szCs w:val="24"/>
        </w:rPr>
        <w:t xml:space="preserve">Ausführlichere Beschreibungen und weiterführende Informationen </w:t>
      </w:r>
      <w:r>
        <w:rPr>
          <w:rFonts w:ascii="Arial" w:hAnsi="Arial" w:cs="Arial"/>
          <w:i/>
          <w:iCs/>
          <w:sz w:val="24"/>
          <w:szCs w:val="24"/>
        </w:rPr>
        <w:t xml:space="preserve">finden Sie in der Datei „Grundschule – digitale </w:t>
      </w:r>
      <w:r>
        <w:rPr>
          <w:rFonts w:ascii="Arial" w:hAnsi="Arial" w:cs="Arial"/>
          <w:i/>
          <w:iCs/>
          <w:sz w:val="24"/>
          <w:szCs w:val="24"/>
        </w:rPr>
        <w:t>Sportangebote“ bzw. in der Datei „Gesamtliste digitale Sportangebote“.</w:t>
      </w:r>
    </w:p>
    <w:sectPr w:rsidR="00B10F0D">
      <w:headerReference w:type="default" r:id="rId29"/>
      <w:pgSz w:w="16838" w:h="11906" w:orient="landscape"/>
      <w:pgMar w:top="1417" w:right="1417" w:bottom="141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339078" w14:textId="77777777" w:rsidR="000A0A35" w:rsidRDefault="000A0A35">
      <w:pPr>
        <w:spacing w:after="0" w:line="240" w:lineRule="auto"/>
      </w:pPr>
      <w:r>
        <w:separator/>
      </w:r>
    </w:p>
  </w:endnote>
  <w:endnote w:type="continuationSeparator" w:id="0">
    <w:p w14:paraId="3E7F0A3E" w14:textId="77777777" w:rsidR="000A0A35" w:rsidRDefault="000A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5C0DF" w14:textId="77777777" w:rsidR="000A0A35" w:rsidRDefault="000A0A3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6F0546A" w14:textId="77777777" w:rsidR="000A0A35" w:rsidRDefault="000A0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5C8E8" w14:textId="77777777" w:rsidR="00180657" w:rsidRDefault="000A0A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1BD00088" wp14:editId="15B11CC1">
          <wp:simplePos x="0" y="0"/>
          <wp:positionH relativeFrom="column">
            <wp:posOffset>3841751</wp:posOffset>
          </wp:positionH>
          <wp:positionV relativeFrom="paragraph">
            <wp:posOffset>-245114</wp:posOffset>
          </wp:positionV>
          <wp:extent cx="1219837" cy="640710"/>
          <wp:effectExtent l="0" t="0" r="0" b="6990"/>
          <wp:wrapTight wrapText="bothSides">
            <wp:wrapPolygon edited="0">
              <wp:start x="0" y="0"/>
              <wp:lineTo x="0" y="21193"/>
              <wp:lineTo x="21251" y="21193"/>
              <wp:lineTo x="21251" y="0"/>
              <wp:lineTo x="0" y="0"/>
            </wp:wrapPolygon>
          </wp:wrapTight>
          <wp:docPr id="1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837" cy="64071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6A8C632" wp14:editId="53C83AD6">
          <wp:simplePos x="0" y="0"/>
          <wp:positionH relativeFrom="column">
            <wp:posOffset>-48262</wp:posOffset>
          </wp:positionH>
          <wp:positionV relativeFrom="paragraph">
            <wp:posOffset>-180978</wp:posOffset>
          </wp:positionV>
          <wp:extent cx="896395" cy="575998"/>
          <wp:effectExtent l="0" t="0" r="0" b="0"/>
          <wp:wrapTight wrapText="bothSides">
            <wp:wrapPolygon edited="0">
              <wp:start x="0" y="0"/>
              <wp:lineTo x="0" y="20717"/>
              <wp:lineTo x="21116" y="20717"/>
              <wp:lineTo x="21116" y="0"/>
              <wp:lineTo x="0" y="0"/>
            </wp:wrapPolygon>
          </wp:wrapTight>
          <wp:docPr id="2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6395" cy="575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386194E" wp14:editId="0A859EF4">
          <wp:simplePos x="0" y="0"/>
          <wp:positionH relativeFrom="column">
            <wp:posOffset>8409937</wp:posOffset>
          </wp:positionH>
          <wp:positionV relativeFrom="paragraph">
            <wp:posOffset>-180813</wp:posOffset>
          </wp:positionV>
          <wp:extent cx="763203" cy="583204"/>
          <wp:effectExtent l="0" t="0" r="0" b="7346"/>
          <wp:wrapTight wrapText="bothSides">
            <wp:wrapPolygon edited="0">
              <wp:start x="0" y="0"/>
              <wp:lineTo x="0" y="21167"/>
              <wp:lineTo x="21027" y="21167"/>
              <wp:lineTo x="21027" y="0"/>
              <wp:lineTo x="0" y="0"/>
            </wp:wrapPolygon>
          </wp:wrapTight>
          <wp:docPr id="3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03" cy="5832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10F0D"/>
    <w:rsid w:val="000A0A35"/>
    <w:rsid w:val="00224E25"/>
    <w:rsid w:val="003B0906"/>
    <w:rsid w:val="00B10F0D"/>
    <w:rsid w:val="00BA730C"/>
    <w:rsid w:val="00D9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28289"/>
  <w15:docId w15:val="{6B667BB5-FB69-402E-92CE-99AB725E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090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090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09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B090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B09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KOAADHPpbY&amp;list=PLV2YHnnz-SUzslNBf7OXXMSPXdtLpW1WI&amp;index=11" TargetMode="External"/><Relationship Id="rId13" Type="http://schemas.openxmlformats.org/officeDocument/2006/relationships/hyperlink" Target="https://www.youtube.com/watch?v=D7HzVY3ZkEI&amp;feature=emb_title" TargetMode="External"/><Relationship Id="rId18" Type="http://schemas.openxmlformats.org/officeDocument/2006/relationships/hyperlink" Target="https://www.youtube.com/channel/UCG12Fki4czUq4lON3if93Vg" TargetMode="External"/><Relationship Id="rId26" Type="http://schemas.openxmlformats.org/officeDocument/2006/relationships/hyperlink" Target="https://www.badischer-turner-bund.de/jugend/kinderturnen/muck-minchen-test-inklusiv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playlist?list=PLkilEymkOsMLbf935ahgMqly-ZR3Gw-Ib" TargetMode="External"/><Relationship Id="rId7" Type="http://schemas.openxmlformats.org/officeDocument/2006/relationships/hyperlink" Target="https://www.br.de/mediathek/sendung/fit-mit-felix-av:5e286ab2f995ef001abed11d" TargetMode="External"/><Relationship Id="rId12" Type="http://schemas.openxmlformats.org/officeDocument/2006/relationships/hyperlink" Target="https://www.youtube.com/playlist?list=PLRsi8mtTLFAwl-FKQAR9Xeo31C_1gm_R6" TargetMode="External"/><Relationship Id="rId17" Type="http://schemas.openxmlformats.org/officeDocument/2006/relationships/hyperlink" Target="https://schulebewegt.ch/de/specials-sets/zuhause-z-1-2?scrollPos=0" TargetMode="External"/><Relationship Id="rId25" Type="http://schemas.openxmlformats.org/officeDocument/2006/relationships/hyperlink" Target="https://www.stb.de/fileadmin/STB.de/Kinder/Kinderturnen/Tag_des_Kinderturnens/KinderturnABC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ENZhr94H7fw" TargetMode="External"/><Relationship Id="rId20" Type="http://schemas.openxmlformats.org/officeDocument/2006/relationships/hyperlink" Target="https://www.dfb.de/trainer/artikel/training-trotz-corona-die-technik-im-eigentraining-zuhause-verbessern-3141/?no_cache=1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km-bw.de/Mach+mit+bleib+fit" TargetMode="External"/><Relationship Id="rId11" Type="http://schemas.openxmlformats.org/officeDocument/2006/relationships/hyperlink" Target="https://www.dtb.de/offensive-kinderturnen/schwerpunkte/taffis-turnstunde/#c18677" TargetMode="External"/><Relationship Id="rId24" Type="http://schemas.openxmlformats.org/officeDocument/2006/relationships/hyperlink" Target="https://www.kinderturnstiftung-bw.de/aktuelles/bewegungspaeckchen-fuer-die-bewegungszeit-zuhause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PQmX9wpvtkg" TargetMode="External"/><Relationship Id="rId23" Type="http://schemas.openxmlformats.org/officeDocument/2006/relationships/hyperlink" Target="https://www.kinderturnstiftung-bw.de/kitu-app-gemeinsam-spielen-bewegen/" TargetMode="External"/><Relationship Id="rId28" Type="http://schemas.openxmlformats.org/officeDocument/2006/relationships/hyperlink" Target="https://www.zuhauseumzehn.de/jugendliche/seilspring-challenge/" TargetMode="External"/><Relationship Id="rId10" Type="http://schemas.openxmlformats.org/officeDocument/2006/relationships/hyperlink" Target="https://basketball.de/bbl/alba-berlin-coronavirus-digitale-sportstunde-kinder-jugendliche/" TargetMode="External"/><Relationship Id="rId19" Type="http://schemas.openxmlformats.org/officeDocument/2006/relationships/hyperlink" Target="https://www.leichtathletik.de/training/trueathletes-at-home/training-drinnen-draussen/kindertraining-mit-malaika-mihambo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7lb0ml8MxTk" TargetMode="External"/><Relationship Id="rId14" Type="http://schemas.openxmlformats.org/officeDocument/2006/relationships/hyperlink" Target="https://www.aok.de/pk/nordwest/inhalt/online-fitnessuebungen-henriettas-bewegte-schule/" TargetMode="External"/><Relationship Id="rId22" Type="http://schemas.openxmlformats.org/officeDocument/2006/relationships/hyperlink" Target="https://www.dhb.de/de/redaktionsbaum/verband/fit-mit-dem-dhb---zweite-folge-mit-kinderuebungen-/" TargetMode="External"/><Relationship Id="rId27" Type="http://schemas.openxmlformats.org/officeDocument/2006/relationships/hyperlink" Target="https://www.zuhauseumzehn.de/kinder/sport-bingo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791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Gebre</dc:creator>
  <dc:description/>
  <cp:lastModifiedBy>Yasmin  Baur-Fettah</cp:lastModifiedBy>
  <cp:revision>2</cp:revision>
  <dcterms:created xsi:type="dcterms:W3CDTF">2021-02-26T15:41:00Z</dcterms:created>
  <dcterms:modified xsi:type="dcterms:W3CDTF">2021-02-26T15:41:00Z</dcterms:modified>
</cp:coreProperties>
</file>